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76FD" w14:textId="77777777" w:rsidR="00112EFB" w:rsidRDefault="00112EFB" w:rsidP="00174882">
      <w:pPr>
        <w:tabs>
          <w:tab w:val="left" w:pos="284"/>
          <w:tab w:val="left" w:leader="underscore" w:pos="10178"/>
        </w:tabs>
        <w:jc w:val="both"/>
        <w:rPr>
          <w:rFonts w:ascii="Verdana" w:hAnsi="Verdana"/>
          <w:sz w:val="24"/>
          <w:szCs w:val="24"/>
        </w:rPr>
      </w:pPr>
    </w:p>
    <w:p w14:paraId="021F7893" w14:textId="3FE1B70C" w:rsidR="00112EFB" w:rsidRPr="00CB44D9" w:rsidRDefault="00112EFB" w:rsidP="00CB44D9">
      <w:pPr>
        <w:pStyle w:val="IntenseQuote"/>
        <w:spacing w:before="0"/>
        <w:ind w:left="0" w:right="0"/>
        <w:rPr>
          <w:b/>
          <w:bCs/>
          <w:i w:val="0"/>
          <w:iCs w:val="0"/>
          <w:sz w:val="28"/>
          <w:szCs w:val="28"/>
        </w:rPr>
      </w:pPr>
      <w:r w:rsidRPr="00CB44D9">
        <w:rPr>
          <w:rStyle w:val="IntenseEmphasis"/>
          <w:b/>
          <w:bCs/>
          <w:sz w:val="28"/>
          <w:szCs w:val="28"/>
        </w:rPr>
        <w:t>HOW TO REGISTER INDIVIDUAL STUDENTS VIA THE CSNSW SPORT WEBSITE</w:t>
      </w:r>
    </w:p>
    <w:p w14:paraId="3C79AA3A" w14:textId="4930F0B0" w:rsidR="00CB44D9" w:rsidRDefault="00CB44D9" w:rsidP="00CB44D9">
      <w:pPr>
        <w:tabs>
          <w:tab w:val="left" w:pos="284"/>
          <w:tab w:val="left" w:leader="underscore" w:pos="10178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For parents/families – </w:t>
      </w:r>
    </w:p>
    <w:p w14:paraId="717A401D" w14:textId="77777777" w:rsidR="00CB44D9" w:rsidRPr="00CB44D9" w:rsidRDefault="00CB44D9" w:rsidP="00CB44D9">
      <w:pPr>
        <w:tabs>
          <w:tab w:val="left" w:pos="284"/>
          <w:tab w:val="left" w:leader="underscore" w:pos="10178"/>
        </w:tabs>
        <w:jc w:val="both"/>
        <w:rPr>
          <w:rFonts w:ascii="Verdana" w:hAnsi="Verdana"/>
          <w:sz w:val="16"/>
          <w:szCs w:val="16"/>
        </w:rPr>
      </w:pPr>
    </w:p>
    <w:p w14:paraId="26A3B82D" w14:textId="758E5C5D" w:rsidR="00C57D42" w:rsidRPr="00C57D42" w:rsidRDefault="00174882" w:rsidP="00CB44D9">
      <w:pPr>
        <w:tabs>
          <w:tab w:val="left" w:pos="284"/>
          <w:tab w:val="left" w:leader="underscore" w:pos="10178"/>
        </w:tabs>
        <w:jc w:val="both"/>
        <w:rPr>
          <w:rFonts w:ascii="Verdana" w:hAnsi="Verdana"/>
          <w:b/>
          <w:bCs/>
          <w:color w:val="FF0000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To register a student </w:t>
      </w:r>
      <w:r w:rsidR="00C57D42" w:rsidRPr="00C57D42">
        <w:rPr>
          <w:rFonts w:ascii="Verdana" w:hAnsi="Verdana"/>
          <w:sz w:val="24"/>
          <w:szCs w:val="24"/>
        </w:rPr>
        <w:t>on the CSNSW Sport website</w:t>
      </w:r>
      <w:r>
        <w:rPr>
          <w:rFonts w:ascii="Verdana" w:hAnsi="Verdana"/>
          <w:sz w:val="24"/>
          <w:szCs w:val="24"/>
        </w:rPr>
        <w:t xml:space="preserve"> for a sport</w:t>
      </w:r>
      <w:r w:rsidR="00C57D42" w:rsidRPr="00C57D42">
        <w:rPr>
          <w:rFonts w:ascii="Verdana" w:hAnsi="Verdana"/>
          <w:sz w:val="24"/>
          <w:szCs w:val="24"/>
        </w:rPr>
        <w:t xml:space="preserve">. </w:t>
      </w:r>
    </w:p>
    <w:p w14:paraId="49DEEA44" w14:textId="77777777" w:rsidR="00174882" w:rsidRPr="00174882" w:rsidRDefault="0017488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b/>
          <w:bCs/>
          <w:sz w:val="16"/>
          <w:szCs w:val="16"/>
        </w:rPr>
      </w:pPr>
    </w:p>
    <w:p w14:paraId="5725B31C" w14:textId="6EEAEA9B" w:rsidR="00C57D42" w:rsidRPr="00174882" w:rsidRDefault="0017488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b/>
          <w:bCs/>
          <w:sz w:val="22"/>
          <w:szCs w:val="22"/>
          <w:u w:val="single"/>
        </w:rPr>
      </w:pPr>
      <w:r w:rsidRPr="00174882">
        <w:rPr>
          <w:rFonts w:ascii="Verdana" w:hAnsi="Verdana"/>
          <w:b/>
          <w:bCs/>
          <w:sz w:val="22"/>
          <w:szCs w:val="22"/>
          <w:u w:val="single"/>
        </w:rPr>
        <w:t>Setting up a new account</w:t>
      </w:r>
    </w:p>
    <w:p w14:paraId="5C5512B6" w14:textId="5AD72EC7" w:rsidR="00C57D42" w:rsidRPr="005E4B34" w:rsidRDefault="00C57D4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</w:rPr>
      </w:pPr>
      <w:r w:rsidRPr="005E4B34">
        <w:rPr>
          <w:rFonts w:ascii="Verdana" w:hAnsi="Verdana"/>
        </w:rPr>
        <w:t xml:space="preserve">(If you have never registered a child for a </w:t>
      </w:r>
      <w:r w:rsidR="005E4B34" w:rsidRPr="005E4B34">
        <w:rPr>
          <w:rFonts w:ascii="Verdana" w:hAnsi="Verdana"/>
        </w:rPr>
        <w:t>Broken Bay</w:t>
      </w:r>
      <w:r w:rsidR="00CB44D9" w:rsidRPr="005E4B34">
        <w:rPr>
          <w:rFonts w:ascii="Verdana" w:hAnsi="Verdana"/>
        </w:rPr>
        <w:t xml:space="preserve"> </w:t>
      </w:r>
      <w:r w:rsidR="005E4B34" w:rsidRPr="005E4B34">
        <w:rPr>
          <w:rFonts w:ascii="Verdana" w:hAnsi="Verdana"/>
        </w:rPr>
        <w:t xml:space="preserve">Championship or representative </w:t>
      </w:r>
      <w:r w:rsidR="002A09A1" w:rsidRPr="005E4B34">
        <w:rPr>
          <w:rFonts w:ascii="Verdana" w:hAnsi="Verdana"/>
        </w:rPr>
        <w:t xml:space="preserve">team </w:t>
      </w:r>
      <w:r w:rsidRPr="005E4B34">
        <w:rPr>
          <w:rFonts w:ascii="Verdana" w:hAnsi="Verdana"/>
        </w:rPr>
        <w:t>previously)</w:t>
      </w:r>
    </w:p>
    <w:p w14:paraId="46BBAC47" w14:textId="77777777" w:rsidR="00C57D42" w:rsidRPr="00174882" w:rsidRDefault="00C57D4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4"/>
          <w:szCs w:val="4"/>
        </w:rPr>
      </w:pPr>
    </w:p>
    <w:p w14:paraId="28CD09AB" w14:textId="77777777" w:rsidR="00C57D42" w:rsidRPr="00174882" w:rsidRDefault="00C57D42" w:rsidP="00112EFB">
      <w:pPr>
        <w:pStyle w:val="ListParagraph"/>
        <w:numPr>
          <w:ilvl w:val="0"/>
          <w:numId w:val="2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 w:rsidRPr="00174882">
        <w:rPr>
          <w:rFonts w:ascii="Verdana" w:hAnsi="Verdana"/>
          <w:sz w:val="22"/>
          <w:szCs w:val="22"/>
        </w:rPr>
        <w:t xml:space="preserve">Go to the Catholic Schools NSW Sport website </w:t>
      </w:r>
      <w:hyperlink r:id="rId10" w:history="1">
        <w:r w:rsidRPr="00174882">
          <w:rPr>
            <w:rStyle w:val="Hyperlink"/>
            <w:rFonts w:ascii="Verdana" w:hAnsi="Verdana"/>
            <w:sz w:val="22"/>
            <w:szCs w:val="22"/>
          </w:rPr>
          <w:t>https://csnsw.sport/</w:t>
        </w:r>
      </w:hyperlink>
    </w:p>
    <w:p w14:paraId="5CF8B1D9" w14:textId="0EC650A4" w:rsidR="00C57D42" w:rsidRPr="00174882" w:rsidRDefault="00C57D42" w:rsidP="00112EFB">
      <w:pPr>
        <w:pStyle w:val="ListParagraph"/>
        <w:numPr>
          <w:ilvl w:val="0"/>
          <w:numId w:val="2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 w:rsidRPr="00174882">
        <w:rPr>
          <w:rFonts w:ascii="Verdana" w:hAnsi="Verdana"/>
          <w:sz w:val="22"/>
          <w:szCs w:val="22"/>
        </w:rPr>
        <w:t>Click on Create Account in the blue box on the top right-hand side of the page</w:t>
      </w:r>
    </w:p>
    <w:p w14:paraId="4BCBABAC" w14:textId="77777777" w:rsidR="00C57D42" w:rsidRPr="00174882" w:rsidRDefault="00C57D42" w:rsidP="00112EFB">
      <w:pPr>
        <w:pStyle w:val="ListParagraph"/>
        <w:numPr>
          <w:ilvl w:val="0"/>
          <w:numId w:val="2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 w:rsidRPr="00174882">
        <w:rPr>
          <w:rFonts w:ascii="Verdana" w:hAnsi="Verdana"/>
          <w:sz w:val="22"/>
          <w:szCs w:val="22"/>
        </w:rPr>
        <w:t xml:space="preserve">Click on ‘Parent’ </w:t>
      </w:r>
    </w:p>
    <w:p w14:paraId="5F85B728" w14:textId="377AC363" w:rsidR="00C57D42" w:rsidRDefault="00C57D42" w:rsidP="00112EFB">
      <w:pPr>
        <w:pStyle w:val="ListParagraph"/>
        <w:numPr>
          <w:ilvl w:val="0"/>
          <w:numId w:val="2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 w:rsidRPr="00174882">
        <w:rPr>
          <w:rFonts w:ascii="Verdana" w:hAnsi="Verdana"/>
          <w:sz w:val="22"/>
          <w:szCs w:val="22"/>
        </w:rPr>
        <w:t xml:space="preserve">Complete all the fields </w:t>
      </w:r>
      <w:r w:rsidR="005E4B34">
        <w:rPr>
          <w:rFonts w:ascii="Verdana" w:hAnsi="Verdana"/>
          <w:sz w:val="22"/>
          <w:szCs w:val="22"/>
        </w:rPr>
        <w:t>and click on ‘Create Account’</w:t>
      </w:r>
    </w:p>
    <w:p w14:paraId="3AFC47A2" w14:textId="2AEFB27F" w:rsidR="005E4B34" w:rsidRPr="00174882" w:rsidRDefault="005E4B34" w:rsidP="00112EFB">
      <w:pPr>
        <w:pStyle w:val="ListParagraph"/>
        <w:numPr>
          <w:ilvl w:val="0"/>
          <w:numId w:val="2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Click ‘Login to Dashboard’ and login using email and password. </w:t>
      </w:r>
    </w:p>
    <w:p w14:paraId="27D052EC" w14:textId="77777777" w:rsidR="00C57D42" w:rsidRPr="00174882" w:rsidRDefault="00C57D4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16"/>
          <w:szCs w:val="16"/>
        </w:rPr>
      </w:pPr>
    </w:p>
    <w:p w14:paraId="7E09F5F5" w14:textId="4F1F5CCA" w:rsidR="00C57D42" w:rsidRPr="00174882" w:rsidRDefault="0017488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b/>
          <w:bCs/>
          <w:sz w:val="22"/>
          <w:szCs w:val="22"/>
          <w:u w:val="single"/>
        </w:rPr>
      </w:pPr>
      <w:r>
        <w:rPr>
          <w:rFonts w:ascii="Verdana" w:hAnsi="Verdana"/>
          <w:b/>
          <w:bCs/>
          <w:sz w:val="22"/>
          <w:szCs w:val="22"/>
          <w:u w:val="single"/>
        </w:rPr>
        <w:t>A</w:t>
      </w:r>
      <w:r w:rsidRPr="00174882">
        <w:rPr>
          <w:rFonts w:ascii="Verdana" w:hAnsi="Verdana"/>
          <w:b/>
          <w:bCs/>
          <w:sz w:val="22"/>
          <w:szCs w:val="22"/>
          <w:u w:val="single"/>
        </w:rPr>
        <w:t>dding a child</w:t>
      </w:r>
    </w:p>
    <w:p w14:paraId="5F2DAA1E" w14:textId="77777777" w:rsidR="00C57D42" w:rsidRPr="00174882" w:rsidRDefault="00C57D4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b/>
          <w:bCs/>
          <w:sz w:val="4"/>
          <w:szCs w:val="4"/>
        </w:rPr>
      </w:pPr>
    </w:p>
    <w:p w14:paraId="75E43350" w14:textId="77777777" w:rsidR="00C57D42" w:rsidRPr="00174882" w:rsidRDefault="00C57D42" w:rsidP="00112EFB">
      <w:pPr>
        <w:pStyle w:val="ListParagraph"/>
        <w:numPr>
          <w:ilvl w:val="0"/>
          <w:numId w:val="3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 w:rsidRPr="00174882">
        <w:rPr>
          <w:rFonts w:ascii="Verdana" w:hAnsi="Verdana"/>
          <w:sz w:val="22"/>
          <w:szCs w:val="22"/>
        </w:rPr>
        <w:t>Once you have logged in as a parent, click on ‘Add Child’</w:t>
      </w:r>
    </w:p>
    <w:p w14:paraId="2BA4692D" w14:textId="77777777" w:rsidR="005E4B34" w:rsidRDefault="00C57D42" w:rsidP="00112EFB">
      <w:pPr>
        <w:pStyle w:val="ListParagraph"/>
        <w:numPr>
          <w:ilvl w:val="0"/>
          <w:numId w:val="3"/>
        </w:num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22"/>
          <w:szCs w:val="22"/>
        </w:rPr>
      </w:pPr>
      <w:r w:rsidRPr="00174882">
        <w:rPr>
          <w:rFonts w:ascii="Verdana" w:hAnsi="Verdana"/>
          <w:sz w:val="22"/>
          <w:szCs w:val="22"/>
        </w:rPr>
        <w:t xml:space="preserve">Complete all fields. </w:t>
      </w:r>
    </w:p>
    <w:p w14:paraId="4E916BEA" w14:textId="109469DF" w:rsidR="00C57D42" w:rsidRPr="005E4B34" w:rsidRDefault="005E4B34" w:rsidP="005E4B34">
      <w:pPr>
        <w:tabs>
          <w:tab w:val="left" w:pos="284"/>
          <w:tab w:val="left" w:leader="underscore" w:pos="10178"/>
        </w:tabs>
        <w:spacing w:line="276" w:lineRule="auto"/>
        <w:ind w:left="3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*Please note: if you child has changed schools, please ensure that you update school details in child’s profile. </w:t>
      </w:r>
      <w:r w:rsidR="00C57D42" w:rsidRPr="005E4B34">
        <w:rPr>
          <w:rFonts w:ascii="Verdana" w:hAnsi="Verdana"/>
          <w:sz w:val="22"/>
          <w:szCs w:val="22"/>
        </w:rPr>
        <w:t xml:space="preserve"> </w:t>
      </w:r>
    </w:p>
    <w:p w14:paraId="7818EB8A" w14:textId="77777777" w:rsidR="00C57D42" w:rsidRPr="00CB44D9" w:rsidRDefault="00C57D42" w:rsidP="00112EFB">
      <w:pPr>
        <w:tabs>
          <w:tab w:val="left" w:pos="284"/>
          <w:tab w:val="left" w:leader="underscore" w:pos="10178"/>
        </w:tabs>
        <w:spacing w:line="276" w:lineRule="auto"/>
        <w:rPr>
          <w:rFonts w:ascii="Verdana" w:hAnsi="Verdana"/>
          <w:sz w:val="18"/>
          <w:szCs w:val="18"/>
        </w:rPr>
      </w:pPr>
    </w:p>
    <w:p w14:paraId="783FDBC4" w14:textId="12A0058F" w:rsidR="00C57D42" w:rsidRPr="00174882" w:rsidRDefault="00174882" w:rsidP="00112EFB">
      <w:pPr>
        <w:pStyle w:val="Heading2"/>
        <w:spacing w:line="276" w:lineRule="auto"/>
        <w:jc w:val="left"/>
        <w:rPr>
          <w:rFonts w:ascii="Verdana" w:hAnsi="Verdana"/>
          <w:bCs/>
          <w:sz w:val="24"/>
          <w:szCs w:val="24"/>
          <w:u w:val="single"/>
        </w:rPr>
      </w:pPr>
      <w:r w:rsidRPr="00174882">
        <w:rPr>
          <w:rFonts w:ascii="Verdana" w:hAnsi="Verdana"/>
          <w:bCs/>
          <w:sz w:val="24"/>
          <w:szCs w:val="24"/>
          <w:u w:val="single"/>
        </w:rPr>
        <w:t xml:space="preserve">Register for a sport </w:t>
      </w:r>
    </w:p>
    <w:p w14:paraId="0D4C3FAA" w14:textId="413318C7" w:rsidR="005E4B34" w:rsidRPr="005E4B34" w:rsidRDefault="005E4B34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caps/>
          <w:szCs w:val="22"/>
          <w:lang w:val="en-AU" w:eastAsia="en-AU"/>
        </w:rPr>
      </w:pPr>
      <w:r>
        <w:rPr>
          <w:rFonts w:ascii="Verdana" w:hAnsi="Verdana"/>
          <w:b w:val="0"/>
          <w:szCs w:val="22"/>
        </w:rPr>
        <w:t>Go to your ‘Dashboard’</w:t>
      </w:r>
    </w:p>
    <w:p w14:paraId="44DEF60C" w14:textId="1031F72E" w:rsidR="00C57D42" w:rsidRPr="00112EFB" w:rsidRDefault="00C57D42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caps/>
          <w:szCs w:val="22"/>
          <w:lang w:val="en-AU" w:eastAsia="en-AU"/>
        </w:rPr>
      </w:pPr>
      <w:r w:rsidRPr="00112EFB">
        <w:rPr>
          <w:rFonts w:ascii="Verdana" w:hAnsi="Verdana"/>
          <w:b w:val="0"/>
          <w:szCs w:val="22"/>
        </w:rPr>
        <w:t>Scroll to your child’s profile</w:t>
      </w:r>
    </w:p>
    <w:p w14:paraId="38921056" w14:textId="77777777" w:rsidR="00C57D42" w:rsidRPr="00112EFB" w:rsidRDefault="00C57D42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caps/>
          <w:szCs w:val="22"/>
          <w:lang w:val="en-AU" w:eastAsia="en-AU"/>
        </w:rPr>
      </w:pPr>
      <w:r w:rsidRPr="00112EFB">
        <w:rPr>
          <w:rFonts w:ascii="Verdana" w:hAnsi="Verdana"/>
          <w:b w:val="0"/>
          <w:szCs w:val="22"/>
        </w:rPr>
        <w:t>Click on ‘Register for a Sport’</w:t>
      </w:r>
    </w:p>
    <w:p w14:paraId="5689953F" w14:textId="4BE69E9B" w:rsidR="00C57D42" w:rsidRPr="00112EFB" w:rsidRDefault="00C57D42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caps/>
          <w:szCs w:val="22"/>
          <w:lang w:val="en-AU" w:eastAsia="en-AU"/>
        </w:rPr>
      </w:pPr>
      <w:r w:rsidRPr="00112EFB">
        <w:rPr>
          <w:rFonts w:ascii="Verdana" w:hAnsi="Verdana"/>
          <w:b w:val="0"/>
          <w:szCs w:val="22"/>
        </w:rPr>
        <w:t xml:space="preserve">Select the Sport from “available sport registration” </w:t>
      </w:r>
      <w:r w:rsidR="00112EFB" w:rsidRPr="00112EFB">
        <w:rPr>
          <w:rFonts w:ascii="Verdana" w:hAnsi="Verdana"/>
          <w:b w:val="0"/>
          <w:szCs w:val="22"/>
        </w:rPr>
        <w:t>e.g.</w:t>
      </w:r>
      <w:r w:rsidRPr="00112EFB">
        <w:rPr>
          <w:rFonts w:ascii="Verdana" w:hAnsi="Verdana"/>
          <w:b w:val="0"/>
          <w:szCs w:val="22"/>
        </w:rPr>
        <w:t xml:space="preserve"> </w:t>
      </w:r>
      <w:r w:rsidR="00112EFB">
        <w:rPr>
          <w:rFonts w:ascii="Verdana" w:hAnsi="Verdana"/>
          <w:b w:val="0"/>
          <w:caps/>
          <w:szCs w:val="22"/>
          <w:lang w:val="en-AU" w:eastAsia="en-AU"/>
        </w:rPr>
        <w:t>RUGBY LEAGUE 15 YEARS</w:t>
      </w:r>
      <w:r w:rsidRPr="00112EFB">
        <w:rPr>
          <w:rFonts w:ascii="Verdana" w:hAnsi="Verdana"/>
          <w:b w:val="0"/>
          <w:caps/>
          <w:szCs w:val="22"/>
          <w:lang w:val="en-AU" w:eastAsia="en-AU"/>
        </w:rPr>
        <w:t xml:space="preserve"> – </w:t>
      </w:r>
      <w:r w:rsidR="00CB6FD9" w:rsidRPr="00112EFB">
        <w:rPr>
          <w:rFonts w:ascii="Verdana" w:hAnsi="Verdana"/>
          <w:b w:val="0"/>
          <w:caps/>
          <w:szCs w:val="22"/>
          <w:lang w:val="en-AU" w:eastAsia="en-AU"/>
        </w:rPr>
        <w:t>CCC</w:t>
      </w:r>
      <w:r w:rsidRPr="00112EFB">
        <w:rPr>
          <w:rFonts w:ascii="Verdana" w:hAnsi="Verdana"/>
          <w:b w:val="0"/>
          <w:caps/>
          <w:szCs w:val="22"/>
          <w:lang w:val="en-AU" w:eastAsia="en-AU"/>
        </w:rPr>
        <w:t xml:space="preserve"> </w:t>
      </w:r>
    </w:p>
    <w:p w14:paraId="197A2D10" w14:textId="1A397A92" w:rsidR="00112EFB" w:rsidRDefault="00112EFB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szCs w:val="22"/>
        </w:rPr>
      </w:pPr>
      <w:r>
        <w:rPr>
          <w:rFonts w:ascii="Verdana" w:hAnsi="Verdana"/>
          <w:b w:val="0"/>
          <w:szCs w:val="22"/>
        </w:rPr>
        <w:t>Some event information will appear</w:t>
      </w:r>
    </w:p>
    <w:p w14:paraId="772F8234" w14:textId="72A743CD" w:rsidR="00C57D42" w:rsidRPr="00112EFB" w:rsidRDefault="00C57D42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szCs w:val="22"/>
        </w:rPr>
      </w:pPr>
      <w:r w:rsidRPr="00112EFB">
        <w:rPr>
          <w:rFonts w:ascii="Verdana" w:hAnsi="Verdana"/>
          <w:b w:val="0"/>
          <w:szCs w:val="22"/>
        </w:rPr>
        <w:t xml:space="preserve">Click ‘Next’ </w:t>
      </w:r>
    </w:p>
    <w:p w14:paraId="76D56993" w14:textId="604A50B9" w:rsidR="004A3553" w:rsidRPr="004A3553" w:rsidRDefault="004A3553" w:rsidP="004A3553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rFonts w:ascii="Verdana" w:hAnsi="Verdana"/>
          <w:sz w:val="22"/>
          <w:szCs w:val="22"/>
        </w:rPr>
        <w:t>C</w:t>
      </w:r>
      <w:r w:rsidRPr="004A3553">
        <w:rPr>
          <w:rFonts w:ascii="Verdana" w:hAnsi="Verdana"/>
          <w:sz w:val="22"/>
          <w:szCs w:val="22"/>
        </w:rPr>
        <w:t>omplete all the following information and consent pages</w:t>
      </w:r>
      <w:r w:rsidR="005E4B34">
        <w:rPr>
          <w:rFonts w:ascii="Verdana" w:hAnsi="Verdana"/>
          <w:sz w:val="22"/>
          <w:szCs w:val="22"/>
        </w:rPr>
        <w:t>.</w:t>
      </w:r>
    </w:p>
    <w:p w14:paraId="28C85A35" w14:textId="45E5A30B" w:rsidR="005E4B34" w:rsidRDefault="00C57D42" w:rsidP="00112EFB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szCs w:val="22"/>
        </w:rPr>
      </w:pPr>
      <w:r w:rsidRPr="00112EFB">
        <w:rPr>
          <w:rFonts w:ascii="Verdana" w:hAnsi="Verdana"/>
          <w:b w:val="0"/>
          <w:szCs w:val="22"/>
        </w:rPr>
        <w:t xml:space="preserve">The final section will require </w:t>
      </w:r>
      <w:r w:rsidR="00247D91" w:rsidRPr="00112EFB">
        <w:rPr>
          <w:rFonts w:ascii="Verdana" w:hAnsi="Verdana"/>
          <w:b w:val="0"/>
          <w:szCs w:val="22"/>
        </w:rPr>
        <w:t xml:space="preserve">a </w:t>
      </w:r>
      <w:r w:rsidRPr="00112EFB">
        <w:rPr>
          <w:rFonts w:ascii="Verdana" w:hAnsi="Verdana"/>
          <w:b w:val="0"/>
          <w:szCs w:val="22"/>
        </w:rPr>
        <w:t>payment</w:t>
      </w:r>
      <w:r w:rsidR="005E4B34">
        <w:rPr>
          <w:rFonts w:ascii="Verdana" w:hAnsi="Verdana"/>
          <w:b w:val="0"/>
          <w:szCs w:val="22"/>
        </w:rPr>
        <w:t xml:space="preserve"> for the event levy and </w:t>
      </w:r>
      <w:r w:rsidR="00945251">
        <w:rPr>
          <w:rFonts w:ascii="Verdana" w:hAnsi="Verdana"/>
          <w:b w:val="0"/>
          <w:szCs w:val="22"/>
        </w:rPr>
        <w:t xml:space="preserve">where applicable, </w:t>
      </w:r>
      <w:r w:rsidR="005E4B34">
        <w:rPr>
          <w:rFonts w:ascii="Verdana" w:hAnsi="Verdana"/>
          <w:b w:val="0"/>
          <w:szCs w:val="22"/>
        </w:rPr>
        <w:t>compulsory uniform items (you can remove items if you already have them from a previous year)</w:t>
      </w:r>
    </w:p>
    <w:p w14:paraId="74A2E971" w14:textId="3B0583E9" w:rsidR="00C57D42" w:rsidRPr="00112EFB" w:rsidRDefault="005E4B34" w:rsidP="005E4B34">
      <w:pPr>
        <w:pStyle w:val="Heading2"/>
        <w:keepLines/>
        <w:spacing w:before="40" w:line="276" w:lineRule="auto"/>
        <w:ind w:left="360"/>
        <w:jc w:val="left"/>
        <w:rPr>
          <w:rFonts w:ascii="Verdana" w:hAnsi="Verdana"/>
          <w:b w:val="0"/>
          <w:szCs w:val="22"/>
        </w:rPr>
      </w:pPr>
      <w:r w:rsidRPr="005E4B34">
        <w:rPr>
          <w:rFonts w:ascii="Verdana" w:hAnsi="Verdana"/>
          <w:b w:val="0"/>
          <w:szCs w:val="22"/>
          <w:highlight w:val="yellow"/>
        </w:rPr>
        <w:t>*NOTE: you can change the default uniform size by clicking ‘Change Options’.</w:t>
      </w:r>
      <w:r w:rsidR="00C57D42" w:rsidRPr="00112EFB">
        <w:rPr>
          <w:rFonts w:ascii="Verdana" w:hAnsi="Verdana"/>
          <w:b w:val="0"/>
          <w:szCs w:val="22"/>
        </w:rPr>
        <w:t xml:space="preserve"> </w:t>
      </w:r>
    </w:p>
    <w:p w14:paraId="2110B476" w14:textId="765073B1" w:rsidR="00174882" w:rsidRPr="004A3553" w:rsidRDefault="00C57D42" w:rsidP="004A3553">
      <w:pPr>
        <w:pStyle w:val="Heading2"/>
        <w:keepLines/>
        <w:numPr>
          <w:ilvl w:val="0"/>
          <w:numId w:val="4"/>
        </w:numPr>
        <w:spacing w:before="40" w:line="276" w:lineRule="auto"/>
        <w:jc w:val="left"/>
        <w:rPr>
          <w:rFonts w:ascii="Verdana" w:hAnsi="Verdana"/>
          <w:b w:val="0"/>
          <w:szCs w:val="22"/>
        </w:rPr>
      </w:pPr>
      <w:r w:rsidRPr="00112EFB">
        <w:rPr>
          <w:rFonts w:ascii="Verdana" w:hAnsi="Verdana"/>
          <w:b w:val="0"/>
          <w:szCs w:val="22"/>
        </w:rPr>
        <w:t xml:space="preserve">Once you have completed all sections and payment has been made an email </w:t>
      </w:r>
      <w:r w:rsidR="00CB44D9">
        <w:rPr>
          <w:rFonts w:ascii="Verdana" w:hAnsi="Verdana"/>
          <w:b w:val="0"/>
          <w:szCs w:val="22"/>
        </w:rPr>
        <w:t xml:space="preserve">will be automatically sent </w:t>
      </w:r>
      <w:r w:rsidRPr="00112EFB">
        <w:rPr>
          <w:rFonts w:ascii="Verdana" w:hAnsi="Verdana"/>
          <w:b w:val="0"/>
          <w:szCs w:val="22"/>
        </w:rPr>
        <w:t xml:space="preserve">to your child’s principal for approval. </w:t>
      </w:r>
    </w:p>
    <w:p w14:paraId="160562E2" w14:textId="77777777" w:rsidR="00C57D42" w:rsidRPr="00C57D42" w:rsidRDefault="00C57D42" w:rsidP="00112EFB">
      <w:pPr>
        <w:pStyle w:val="Heading2"/>
        <w:spacing w:line="276" w:lineRule="auto"/>
        <w:rPr>
          <w:rFonts w:ascii="Verdana" w:hAnsi="Verdana"/>
          <w:b w:val="0"/>
          <w:sz w:val="16"/>
          <w:szCs w:val="16"/>
        </w:rPr>
      </w:pPr>
    </w:p>
    <w:p w14:paraId="67AF2DE6" w14:textId="2B06533E" w:rsidR="00C57D42" w:rsidRPr="00112EFB" w:rsidRDefault="00C57D42" w:rsidP="00112EFB">
      <w:pPr>
        <w:pStyle w:val="Heading2"/>
        <w:spacing w:line="276" w:lineRule="auto"/>
        <w:jc w:val="left"/>
        <w:rPr>
          <w:rFonts w:ascii="Verdana" w:hAnsi="Verdana"/>
          <w:b w:val="0"/>
          <w:szCs w:val="22"/>
        </w:rPr>
      </w:pPr>
      <w:r w:rsidRPr="00112EFB">
        <w:rPr>
          <w:rFonts w:ascii="Verdana" w:hAnsi="Verdana"/>
          <w:b w:val="0"/>
          <w:szCs w:val="22"/>
        </w:rPr>
        <w:t xml:space="preserve">If you have any queries, please contact </w:t>
      </w:r>
      <w:r w:rsidR="00CB44D9">
        <w:rPr>
          <w:rFonts w:ascii="Verdana" w:hAnsi="Verdana"/>
          <w:b w:val="0"/>
          <w:szCs w:val="22"/>
        </w:rPr>
        <w:t xml:space="preserve">your school Sports Coordinator or </w:t>
      </w:r>
      <w:r w:rsidRPr="00112EFB">
        <w:rPr>
          <w:rFonts w:ascii="Verdana" w:hAnsi="Verdana"/>
          <w:b w:val="0"/>
          <w:szCs w:val="22"/>
        </w:rPr>
        <w:t xml:space="preserve">– </w:t>
      </w:r>
    </w:p>
    <w:p w14:paraId="2AD982F7" w14:textId="77777777" w:rsidR="00C57D42" w:rsidRPr="00C57D42" w:rsidRDefault="00C57D42" w:rsidP="00112EFB">
      <w:pPr>
        <w:spacing w:line="276" w:lineRule="auto"/>
        <w:rPr>
          <w:rFonts w:ascii="Verdana" w:hAnsi="Verdana"/>
          <w:sz w:val="24"/>
          <w:szCs w:val="24"/>
        </w:rPr>
      </w:pPr>
    </w:p>
    <w:p w14:paraId="75821744" w14:textId="2E649BB1" w:rsidR="00C57D42" w:rsidRPr="00112EFB" w:rsidRDefault="00945251" w:rsidP="00112EFB">
      <w:pPr>
        <w:pStyle w:val="Heading2"/>
        <w:spacing w:line="276" w:lineRule="auto"/>
        <w:jc w:val="left"/>
        <w:rPr>
          <w:rFonts w:ascii="Verdana" w:hAnsi="Verdana"/>
          <w:b w:val="0"/>
          <w:szCs w:val="22"/>
        </w:rPr>
      </w:pPr>
      <w:r>
        <w:rPr>
          <w:rFonts w:ascii="Verdana" w:hAnsi="Verdana"/>
          <w:b w:val="0"/>
          <w:szCs w:val="22"/>
        </w:rPr>
        <w:t>Liz Reakes</w:t>
      </w:r>
    </w:p>
    <w:p w14:paraId="0F9FF847" w14:textId="4AEB80CD" w:rsidR="00112EFB" w:rsidRPr="00112EFB" w:rsidRDefault="007C3C43" w:rsidP="00112EFB">
      <w:pPr>
        <w:spacing w:line="276" w:lineRule="auto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>CSBB Sport Operations Coordinator (K-12)</w:t>
      </w:r>
    </w:p>
    <w:p w14:paraId="59DFF80D" w14:textId="36435A3A" w:rsidR="00112EFB" w:rsidRPr="00112EFB" w:rsidRDefault="00315B9D" w:rsidP="00112EFB">
      <w:pPr>
        <w:pStyle w:val="Heading2"/>
        <w:spacing w:line="276" w:lineRule="auto"/>
        <w:jc w:val="left"/>
        <w:rPr>
          <w:rFonts w:ascii="Verdana" w:hAnsi="Verdana"/>
          <w:b w:val="0"/>
          <w:szCs w:val="22"/>
        </w:rPr>
      </w:pPr>
      <w:hyperlink r:id="rId11" w:history="1">
        <w:r w:rsidR="00A66D6D" w:rsidRPr="0093319B">
          <w:rPr>
            <w:rStyle w:val="Hyperlink"/>
            <w:rFonts w:ascii="Verdana" w:hAnsi="Verdana"/>
            <w:b w:val="0"/>
            <w:szCs w:val="22"/>
          </w:rPr>
          <w:t>liz.reakes@dbb.catholic.edu.au</w:t>
        </w:r>
      </w:hyperlink>
      <w:r w:rsidR="00C57D42" w:rsidRPr="00112EFB">
        <w:rPr>
          <w:rFonts w:ascii="Verdana" w:hAnsi="Verdana"/>
          <w:b w:val="0"/>
          <w:szCs w:val="22"/>
        </w:rPr>
        <w:t xml:space="preserve"> </w:t>
      </w:r>
      <w:r w:rsidR="00CE4BDA" w:rsidRPr="00112EFB">
        <w:rPr>
          <w:rFonts w:ascii="Verdana" w:hAnsi="Verdana"/>
          <w:b w:val="0"/>
          <w:szCs w:val="22"/>
        </w:rPr>
        <w:tab/>
      </w:r>
      <w:r w:rsidR="00CE4BDA" w:rsidRPr="00112EFB">
        <w:rPr>
          <w:rFonts w:ascii="Verdana" w:hAnsi="Verdana"/>
          <w:b w:val="0"/>
          <w:szCs w:val="22"/>
        </w:rPr>
        <w:tab/>
      </w:r>
    </w:p>
    <w:p w14:paraId="1AC38E3B" w14:textId="2778314A" w:rsidR="00C57D42" w:rsidRPr="00112EFB" w:rsidRDefault="00C57D42" w:rsidP="00112EFB">
      <w:pPr>
        <w:pStyle w:val="Heading2"/>
        <w:spacing w:line="276" w:lineRule="auto"/>
        <w:jc w:val="left"/>
        <w:rPr>
          <w:rFonts w:ascii="Verdana" w:hAnsi="Verdana"/>
          <w:b w:val="0"/>
          <w:szCs w:val="22"/>
        </w:rPr>
      </w:pPr>
      <w:r w:rsidRPr="00112EFB">
        <w:rPr>
          <w:rFonts w:ascii="Verdana" w:hAnsi="Verdana"/>
          <w:b w:val="0"/>
          <w:szCs w:val="22"/>
        </w:rPr>
        <w:t xml:space="preserve">PH </w:t>
      </w:r>
      <w:r w:rsidR="00315B9D">
        <w:rPr>
          <w:rFonts w:ascii="Verdana" w:hAnsi="Verdana"/>
          <w:b w:val="0"/>
          <w:szCs w:val="22"/>
        </w:rPr>
        <w:t>7256 0476</w:t>
      </w:r>
    </w:p>
    <w:sectPr w:rsidR="00C57D42" w:rsidRPr="00112EFB" w:rsidSect="00174882">
      <w:footerReference w:type="default" r:id="rId12"/>
      <w:headerReference w:type="first" r:id="rId13"/>
      <w:footerReference w:type="first" r:id="rId14"/>
      <w:pgSz w:w="11906" w:h="16838"/>
      <w:pgMar w:top="1134" w:right="424" w:bottom="1135" w:left="709" w:header="397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47EBA" w14:textId="77777777" w:rsidR="00885ACA" w:rsidRDefault="00885ACA" w:rsidP="00E4707D">
      <w:r>
        <w:separator/>
      </w:r>
    </w:p>
  </w:endnote>
  <w:endnote w:type="continuationSeparator" w:id="0">
    <w:p w14:paraId="539E3EBA" w14:textId="77777777" w:rsidR="00885ACA" w:rsidRDefault="00885ACA" w:rsidP="00E4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7ED5" w14:textId="77777777" w:rsidR="00D82EB8" w:rsidRPr="0003405B" w:rsidRDefault="00D82EB8">
    <w:pPr>
      <w:pStyle w:val="Footer"/>
      <w:rPr>
        <w:color w:val="1956A7"/>
        <w:sz w:val="14"/>
        <w:szCs w:val="14"/>
      </w:rPr>
    </w:pPr>
    <w:r w:rsidRPr="0003405B">
      <w:rPr>
        <w:color w:val="1956A7"/>
        <w:sz w:val="14"/>
        <w:szCs w:val="14"/>
      </w:rPr>
      <w:t xml:space="preserve">Catholic Schools Broken Bay </w:t>
    </w:r>
    <w:r w:rsidR="00E02F8E">
      <w:rPr>
        <w:color w:val="1956A7"/>
        <w:sz w:val="14"/>
        <w:szCs w:val="14"/>
      </w:rPr>
      <w:t>Secondar</w:t>
    </w:r>
    <w:r w:rsidRPr="0003405B">
      <w:rPr>
        <w:color w:val="1956A7"/>
        <w:sz w:val="14"/>
        <w:szCs w:val="14"/>
      </w:rPr>
      <w:t>y School Sport</w:t>
    </w:r>
    <w:r w:rsidR="00E02F8E">
      <w:rPr>
        <w:color w:val="1956A7"/>
        <w:sz w:val="14"/>
        <w:szCs w:val="14"/>
      </w:rPr>
      <w:t>s Association</w:t>
    </w:r>
  </w:p>
  <w:p w14:paraId="280691D0" w14:textId="77777777" w:rsidR="00D82EB8" w:rsidRPr="0003405B" w:rsidRDefault="00D82EB8">
    <w:pPr>
      <w:pStyle w:val="Footer"/>
      <w:rPr>
        <w:color w:val="1956A7"/>
        <w:sz w:val="14"/>
        <w:szCs w:val="14"/>
      </w:rPr>
    </w:pPr>
    <w:r w:rsidRPr="0003405B">
      <w:rPr>
        <w:color w:val="1956A7"/>
        <w:sz w:val="14"/>
        <w:szCs w:val="14"/>
      </w:rPr>
      <w:t>Caroline Chisholm Centre Building 2, 423 Pennant Hills Road, Pennant Hills NSW 2120 | PO Box 967 Pennant Hills NSW 1715</w:t>
    </w:r>
  </w:p>
  <w:p w14:paraId="1F14A9A3" w14:textId="77777777" w:rsidR="00D82EB8" w:rsidRPr="0003405B" w:rsidRDefault="00D82EB8">
    <w:pPr>
      <w:pStyle w:val="Footer"/>
      <w:rPr>
        <w:color w:val="1956A7"/>
        <w:sz w:val="14"/>
        <w:szCs w:val="14"/>
      </w:rPr>
    </w:pPr>
    <w:r w:rsidRPr="0003405B">
      <w:rPr>
        <w:color w:val="1956A7"/>
        <w:sz w:val="14"/>
        <w:szCs w:val="14"/>
      </w:rPr>
      <w:t xml:space="preserve">02 9847 0000 | </w:t>
    </w:r>
    <w:r w:rsidR="00E02F8E" w:rsidRPr="00E02F8E">
      <w:rPr>
        <w:color w:val="1956A7"/>
        <w:sz w:val="14"/>
        <w:szCs w:val="14"/>
      </w:rPr>
      <w:t>www.brokenbaysport.org.au</w:t>
    </w:r>
    <w:r w:rsidR="00E02F8E" w:rsidRPr="0003405B">
      <w:rPr>
        <w:color w:val="1956A7"/>
        <w:sz w:val="14"/>
        <w:szCs w:val="14"/>
      </w:rPr>
      <w:t xml:space="preserve"> </w:t>
    </w:r>
    <w:r w:rsidRPr="0003405B">
      <w:rPr>
        <w:color w:val="1956A7"/>
        <w:sz w:val="14"/>
        <w:szCs w:val="14"/>
      </w:rPr>
      <w:t>|</w:t>
    </w:r>
    <w:r w:rsidRPr="002B6A7F">
      <w:rPr>
        <w:color w:val="1956A7"/>
        <w:sz w:val="14"/>
        <w:szCs w:val="14"/>
      </w:rPr>
      <w:t xml:space="preserve"> </w:t>
    </w:r>
    <w:hyperlink r:id="rId1" w:history="1">
      <w:r w:rsidRPr="009975BE">
        <w:rPr>
          <w:rStyle w:val="Hyperlink"/>
          <w:rFonts w:cs="Helvetica"/>
          <w:color w:val="1956A7"/>
          <w:sz w:val="14"/>
          <w:szCs w:val="14"/>
          <w:shd w:val="clear" w:color="auto" w:fill="FFFFFF"/>
        </w:rPr>
        <w:t>amber.mcdonnell@dbb.catholic.edu.au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120D" w14:textId="518277BF" w:rsidR="00D82EB8" w:rsidRPr="0003405B" w:rsidRDefault="00D82EB8" w:rsidP="0003405B">
    <w:pPr>
      <w:pStyle w:val="Footer"/>
      <w:rPr>
        <w:color w:val="1956A7"/>
        <w:sz w:val="14"/>
        <w:szCs w:val="14"/>
      </w:rPr>
    </w:pPr>
    <w:r>
      <w:rPr>
        <w:color w:val="1956A7"/>
        <w:sz w:val="14"/>
        <w:szCs w:val="14"/>
      </w:rPr>
      <w:t>C</w:t>
    </w:r>
    <w:r w:rsidRPr="0003405B">
      <w:rPr>
        <w:color w:val="1956A7"/>
        <w:sz w:val="14"/>
        <w:szCs w:val="14"/>
      </w:rPr>
      <w:t xml:space="preserve">atholic Schools Broken Bay </w:t>
    </w:r>
  </w:p>
  <w:p w14:paraId="0A964482" w14:textId="77777777" w:rsidR="00D82EB8" w:rsidRPr="0003405B" w:rsidRDefault="00D82EB8" w:rsidP="0003405B">
    <w:pPr>
      <w:pStyle w:val="Footer"/>
      <w:rPr>
        <w:color w:val="1956A7"/>
        <w:sz w:val="14"/>
        <w:szCs w:val="14"/>
      </w:rPr>
    </w:pPr>
    <w:r w:rsidRPr="0003405B">
      <w:rPr>
        <w:color w:val="1956A7"/>
        <w:sz w:val="14"/>
        <w:szCs w:val="14"/>
      </w:rPr>
      <w:t>Caroline Chisholm Centre Building 2, 423 Pennant Hills Road, Pennant Hills NSW 2120 | PO Box 967 Pennant Hills NSW 1715</w:t>
    </w:r>
  </w:p>
  <w:p w14:paraId="41CEE327" w14:textId="72DD92E7" w:rsidR="00D82EB8" w:rsidRPr="002B6A7F" w:rsidRDefault="00D82EB8">
    <w:pPr>
      <w:pStyle w:val="Footer"/>
      <w:rPr>
        <w:color w:val="1956A7"/>
        <w:sz w:val="14"/>
        <w:szCs w:val="14"/>
      </w:rPr>
    </w:pPr>
    <w:r w:rsidRPr="0003405B">
      <w:rPr>
        <w:color w:val="1956A7"/>
        <w:sz w:val="14"/>
        <w:szCs w:val="14"/>
      </w:rPr>
      <w:t xml:space="preserve">02 9847 0000 | </w:t>
    </w:r>
    <w:r w:rsidR="00E02F8E" w:rsidRPr="00E02F8E">
      <w:rPr>
        <w:color w:val="1956A7"/>
        <w:sz w:val="14"/>
        <w:szCs w:val="14"/>
      </w:rPr>
      <w:t>www.brokenbaysport.org.au</w:t>
    </w:r>
    <w:r w:rsidRPr="0003405B">
      <w:rPr>
        <w:color w:val="1956A7"/>
        <w:sz w:val="14"/>
        <w:szCs w:val="14"/>
      </w:rPr>
      <w:t xml:space="preserve">| </w:t>
    </w:r>
    <w:hyperlink r:id="rId1" w:history="1">
      <w:r w:rsidR="008C36DC" w:rsidRPr="00757293">
        <w:rPr>
          <w:rStyle w:val="Hyperlink"/>
          <w:rFonts w:cs="Helvetica"/>
          <w:sz w:val="14"/>
          <w:szCs w:val="14"/>
          <w:shd w:val="clear" w:color="auto" w:fill="FFFFFF"/>
        </w:rPr>
        <w:t>liz.reakes@dbb.catholic.edu.au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A4E61" w14:textId="77777777" w:rsidR="00885ACA" w:rsidRDefault="00885ACA" w:rsidP="00E4707D">
      <w:r>
        <w:separator/>
      </w:r>
    </w:p>
  </w:footnote>
  <w:footnote w:type="continuationSeparator" w:id="0">
    <w:p w14:paraId="29ABC3AB" w14:textId="77777777" w:rsidR="00885ACA" w:rsidRDefault="00885ACA" w:rsidP="00E47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F79D" w14:textId="6EDC7AC7" w:rsidR="00D82EB8" w:rsidRPr="009F43C5" w:rsidRDefault="0053011F" w:rsidP="00C57D42">
    <w:pPr>
      <w:pStyle w:val="Header"/>
      <w:ind w:left="-426"/>
    </w:pPr>
    <w:r>
      <w:rPr>
        <w:noProof/>
      </w:rPr>
      <w:drawing>
        <wp:inline distT="0" distB="0" distL="0" distR="0" wp14:anchorId="1B5F2519" wp14:editId="5DB67C7D">
          <wp:extent cx="1118863" cy="539750"/>
          <wp:effectExtent l="0" t="0" r="5715" b="0"/>
          <wp:docPr id="1" name="Picture 1" descr="A picture containing text, logo, font,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logo, font, symb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000" cy="554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A72"/>
    <w:multiLevelType w:val="hybridMultilevel"/>
    <w:tmpl w:val="617099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F2CFF"/>
    <w:multiLevelType w:val="hybridMultilevel"/>
    <w:tmpl w:val="BDD2CC68"/>
    <w:lvl w:ilvl="0" w:tplc="AD0ACEB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DE5C3F"/>
    <w:multiLevelType w:val="hybridMultilevel"/>
    <w:tmpl w:val="6DD030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77FD6"/>
    <w:multiLevelType w:val="hybridMultilevel"/>
    <w:tmpl w:val="353ED324"/>
    <w:lvl w:ilvl="0" w:tplc="53ECF33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808080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F307C"/>
    <w:multiLevelType w:val="hybridMultilevel"/>
    <w:tmpl w:val="8E026AB6"/>
    <w:lvl w:ilvl="0" w:tplc="36081F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978AD"/>
    <w:multiLevelType w:val="multilevel"/>
    <w:tmpl w:val="89BA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F43585"/>
    <w:multiLevelType w:val="hybridMultilevel"/>
    <w:tmpl w:val="CC9ADFC8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5133E"/>
    <w:multiLevelType w:val="hybridMultilevel"/>
    <w:tmpl w:val="4AA070F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800071">
    <w:abstractNumId w:val="3"/>
  </w:num>
  <w:num w:numId="2" w16cid:durableId="438258480">
    <w:abstractNumId w:val="2"/>
  </w:num>
  <w:num w:numId="3" w16cid:durableId="1343434610">
    <w:abstractNumId w:val="0"/>
  </w:num>
  <w:num w:numId="4" w16cid:durableId="451019790">
    <w:abstractNumId w:val="4"/>
  </w:num>
  <w:num w:numId="5" w16cid:durableId="1544436704">
    <w:abstractNumId w:val="5"/>
  </w:num>
  <w:num w:numId="6" w16cid:durableId="1516653778">
    <w:abstractNumId w:val="1"/>
  </w:num>
  <w:num w:numId="7" w16cid:durableId="1890990444">
    <w:abstractNumId w:val="7"/>
  </w:num>
  <w:num w:numId="8" w16cid:durableId="15415547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42"/>
    <w:rsid w:val="00020C03"/>
    <w:rsid w:val="0003405B"/>
    <w:rsid w:val="00112EFB"/>
    <w:rsid w:val="001362F3"/>
    <w:rsid w:val="00174882"/>
    <w:rsid w:val="0017763E"/>
    <w:rsid w:val="00247D91"/>
    <w:rsid w:val="00284C82"/>
    <w:rsid w:val="002A09A1"/>
    <w:rsid w:val="002B6A7F"/>
    <w:rsid w:val="00315B9D"/>
    <w:rsid w:val="003F39D6"/>
    <w:rsid w:val="004A3553"/>
    <w:rsid w:val="004F4121"/>
    <w:rsid w:val="0053011F"/>
    <w:rsid w:val="005C6477"/>
    <w:rsid w:val="005E4B34"/>
    <w:rsid w:val="006F02A1"/>
    <w:rsid w:val="006F57AA"/>
    <w:rsid w:val="00770CA9"/>
    <w:rsid w:val="007C3C43"/>
    <w:rsid w:val="00885ACA"/>
    <w:rsid w:val="008C36DC"/>
    <w:rsid w:val="00945251"/>
    <w:rsid w:val="009975BE"/>
    <w:rsid w:val="009F43C5"/>
    <w:rsid w:val="00A146E7"/>
    <w:rsid w:val="00A66D6D"/>
    <w:rsid w:val="00B0618A"/>
    <w:rsid w:val="00B22720"/>
    <w:rsid w:val="00C46253"/>
    <w:rsid w:val="00C57D42"/>
    <w:rsid w:val="00CA1E34"/>
    <w:rsid w:val="00CB44D9"/>
    <w:rsid w:val="00CB6FD9"/>
    <w:rsid w:val="00CC4F76"/>
    <w:rsid w:val="00CD05B4"/>
    <w:rsid w:val="00CE4BDA"/>
    <w:rsid w:val="00D528D1"/>
    <w:rsid w:val="00D77E98"/>
    <w:rsid w:val="00D82EB8"/>
    <w:rsid w:val="00E02F8E"/>
    <w:rsid w:val="00E24B07"/>
    <w:rsid w:val="00E4707D"/>
    <w:rsid w:val="00E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6C089"/>
  <w15:chartTrackingRefBased/>
  <w15:docId w15:val="{2F68DC45-B095-49AB-B713-6CC9B517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Calibri"/>
        <w:sz w:val="22"/>
        <w:szCs w:val="24"/>
        <w:u w:val="single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D42"/>
    <w:pPr>
      <w:spacing w:after="0" w:line="240" w:lineRule="auto"/>
    </w:pPr>
    <w:rPr>
      <w:rFonts w:ascii="Arial" w:eastAsia="Times New Roman" w:hAnsi="Arial" w:cs="Times New Roman"/>
      <w:sz w:val="20"/>
      <w:szCs w:val="20"/>
      <w:u w:val="none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4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57D42"/>
    <w:pPr>
      <w:keepNext/>
      <w:jc w:val="center"/>
      <w:outlineLvl w:val="1"/>
    </w:pPr>
    <w:rPr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7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70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07D"/>
  </w:style>
  <w:style w:type="paragraph" w:styleId="Footer">
    <w:name w:val="footer"/>
    <w:basedOn w:val="Normal"/>
    <w:link w:val="FooterChar"/>
    <w:uiPriority w:val="99"/>
    <w:unhideWhenUsed/>
    <w:rsid w:val="00E470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07D"/>
  </w:style>
  <w:style w:type="character" w:styleId="Hyperlink">
    <w:name w:val="Hyperlink"/>
    <w:basedOn w:val="DefaultParagraphFont"/>
    <w:unhideWhenUsed/>
    <w:rsid w:val="00ED0FC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C57D42"/>
    <w:rPr>
      <w:rFonts w:ascii="Arial" w:eastAsia="Times New Roman" w:hAnsi="Arial" w:cs="Times New Roman"/>
      <w:b/>
      <w:szCs w:val="20"/>
      <w:u w:val="none"/>
      <w:lang w:val="en-US"/>
    </w:rPr>
  </w:style>
  <w:style w:type="paragraph" w:customStyle="1" w:styleId="BBSSSA">
    <w:name w:val="BBSSSA"/>
    <w:basedOn w:val="Normal"/>
    <w:rsid w:val="00C57D42"/>
    <w:pPr>
      <w:pBdr>
        <w:bottom w:val="triple" w:sz="4" w:space="4" w:color="auto"/>
      </w:pBdr>
      <w:jc w:val="center"/>
    </w:pPr>
    <w:rPr>
      <w:rFonts w:ascii="Georgia" w:hAnsi="Georgia"/>
      <w:b/>
      <w:smallCaps/>
      <w:sz w:val="48"/>
      <w:lang w:val="en-AU"/>
    </w:rPr>
  </w:style>
  <w:style w:type="character" w:styleId="PlaceholderText">
    <w:name w:val="Placeholder Text"/>
    <w:uiPriority w:val="99"/>
    <w:semiHidden/>
    <w:rsid w:val="00C57D42"/>
    <w:rPr>
      <w:rFonts w:cs="Times New Roman"/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F39D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B44D9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B44D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B44D9"/>
    <w:rPr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CB44D9"/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4D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4D9"/>
    <w:rPr>
      <w:rFonts w:ascii="Arial" w:eastAsia="Times New Roman" w:hAnsi="Arial" w:cs="Times New Roman"/>
      <w:i/>
      <w:iCs/>
      <w:color w:val="4F81BD" w:themeColor="accent1"/>
      <w:sz w:val="20"/>
      <w:szCs w:val="20"/>
      <w:u w:val="none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B44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z.reakes@dbb.catholic.edu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snsw.spor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ber.mcdonnell@dbb.catholic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z.reakes@dbb.catholic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bbau.sharepoint.com/sites/Templates/OfficeTemplates/Broken%20Bay%20Secondary%20Sport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17C869E50DD5418FCB235CBDD93AC7" ma:contentTypeVersion="8" ma:contentTypeDescription="Create a new document." ma:contentTypeScope="" ma:versionID="30ed8bdd93ad58c294f1abcf6717f6e2">
  <xsd:schema xmlns:xsd="http://www.w3.org/2001/XMLSchema" xmlns:xs="http://www.w3.org/2001/XMLSchema" xmlns:p="http://schemas.microsoft.com/office/2006/metadata/properties" xmlns:ns2="77cccd35-6f38-4a5e-a9cd-1b5cedcff8c1" xmlns:ns3="c4abc582-195b-48dc-ba0f-37298bcb5c30" targetNamespace="http://schemas.microsoft.com/office/2006/metadata/properties" ma:root="true" ma:fieldsID="2ffdacf7ab0457a5284ae2716ac6cd25" ns2:_="" ns3:_="">
    <xsd:import namespace="77cccd35-6f38-4a5e-a9cd-1b5cedcff8c1"/>
    <xsd:import namespace="c4abc582-195b-48dc-ba0f-37298bcb5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ccd35-6f38-4a5e-a9cd-1b5cedcff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bc582-195b-48dc-ba0f-37298bcb5c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2D614D-B3C5-4BA5-ADFF-3ACD641F79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B08E56-6F09-4B56-941B-01CF4635E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ccd35-6f38-4a5e-a9cd-1b5cedcff8c1"/>
    <ds:schemaRef ds:uri="c4abc582-195b-48dc-ba0f-37298bcb5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C19310-4751-42F2-AA98-065BFCDE2B5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Broken%20Bay%20Secondary%20Sport%20Letterhead</Template>
  <TotalTime>71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Alicia Marcer</cp:lastModifiedBy>
  <cp:revision>11</cp:revision>
  <cp:lastPrinted>2021-04-19T03:58:00Z</cp:lastPrinted>
  <dcterms:created xsi:type="dcterms:W3CDTF">2023-05-18T23:16:00Z</dcterms:created>
  <dcterms:modified xsi:type="dcterms:W3CDTF">2023-07-03T22:46:00Z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0x010100EC17C869E50DD5418FCB235CBDD93AC7</vt:lpwstr>
  </property>
</Properties>
</file>